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header1.xml" ContentType="application/vnd.openxmlformats-officedocument.wordprocessingml.header+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numbering.xml" ContentType="application/vnd.openxmlformats-officedocument.wordprocessingml.numbering+xml"/>
  <Override PartName="/docProps/app.xml" ContentType="application/vnd.openxmlformats-officedocument.extended-properties+xml"/>
  <Default Extension="pdf" ContentType="application/pdf"/>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D0C48" w:rsidRDefault="00AB6275">
      <w:r>
        <w:rPr>
          <w:noProof/>
        </w:rPr>
        <w:drawing>
          <wp:anchor distT="0" distB="0" distL="114300" distR="114300" simplePos="0" relativeHeight="251666479" behindDoc="0" locked="0" layoutInCell="1" allowOverlap="1">
            <wp:simplePos x="0" y="0"/>
            <wp:positionH relativeFrom="page">
              <wp:posOffset>7437755</wp:posOffset>
            </wp:positionH>
            <wp:positionV relativeFrom="page">
              <wp:posOffset>6066790</wp:posOffset>
            </wp:positionV>
            <wp:extent cx="1765300" cy="1002030"/>
            <wp:effectExtent l="25400" t="0" r="0" b="0"/>
            <wp:wrapTight wrapText="bothSides">
              <wp:wrapPolygon edited="0">
                <wp:start x="-311" y="0"/>
                <wp:lineTo x="-311" y="21354"/>
                <wp:lineTo x="9635" y="21354"/>
                <wp:lineTo x="9635" y="17521"/>
                <wp:lineTo x="21445" y="15331"/>
                <wp:lineTo x="21445" y="12046"/>
                <wp:lineTo x="18337" y="7665"/>
                <wp:lineTo x="15850" y="4928"/>
                <wp:lineTo x="9635" y="0"/>
                <wp:lineTo x="-311" y="0"/>
              </wp:wrapPolygon>
            </wp:wrapTight>
            <wp:docPr id="7" name="Picture 6" desc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ve:AlternateContent>
                    <ve:Choice xmlns:ma="http://schemas.microsoft.com/office/mac/drawingml/2008/main" Requires="ma">
                      <pic:blipFill>
                        <a:blip r:embed="rId5"/>
                        <a:stretch>
                          <a:fillRect/>
                        </a:stretch>
                      </pic:blipFill>
                    </ve:Choice>
                    <ve:Fallback>
                      <pic:blipFill>
                        <a:blip r:embed="rId6"/>
                        <a:stretch>
                          <a:fillRect/>
                        </a:stretch>
                      </pic:blipFill>
                    </ve:Fallback>
                  </ve:AlternateContent>
                  <pic:spPr>
                    <a:xfrm>
                      <a:off x="0" y="0"/>
                      <a:ext cx="1765300" cy="1002030"/>
                    </a:xfrm>
                    <a:prstGeom prst="rect">
                      <a:avLst/>
                    </a:prstGeom>
                  </pic:spPr>
                </pic:pic>
              </a:graphicData>
            </a:graphic>
          </wp:anchor>
        </w:drawing>
      </w:r>
      <w:r w:rsidR="002A29BA">
        <w:rPr>
          <w:noProof/>
        </w:rPr>
        <w:pict>
          <v:shapetype id="_x0000_t202" coordsize="21600,21600" o:spt="202" path="m0,0l0,21600,21600,21600,21600,0xe">
            <v:stroke joinstyle="miter"/>
            <v:path gradientshapeok="t" o:connecttype="rect"/>
          </v:shapetype>
          <v:shape id="_x0000_s1038" type="#_x0000_t202" style="position:absolute;margin-left:45.9pt;margin-top:57pt;width:166.4pt;height:83.15pt;z-index:251658250;mso-wrap-edited:f;mso-position-horizontal-relative:page;mso-position-vertical-relative:page" wrapcoords="0 0 21600 0 21600 21600 0 21600 0 0" filled="f" stroked="f">
            <v:fill o:detectmouseclick="t"/>
            <v:textbox style="mso-next-textbox:#_x0000_s1094" inset=",0,,0">
              <w:txbxContent>
                <w:p w:rsidR="00AC76AB" w:rsidRPr="002A29BA" w:rsidRDefault="00AC76AB" w:rsidP="008D0C48">
                  <w:pPr>
                    <w:pStyle w:val="Heading2"/>
                    <w:rPr>
                      <w:sz w:val="40"/>
                    </w:rPr>
                  </w:pPr>
                  <w:r w:rsidRPr="002A29BA">
                    <w:rPr>
                      <w:sz w:val="40"/>
                    </w:rPr>
                    <w:t>Adopt a Crater</w:t>
                  </w:r>
                </w:p>
                <w:p w:rsidR="00AC76AB" w:rsidRPr="002A29BA" w:rsidRDefault="00AC76AB" w:rsidP="008D0C48">
                  <w:pPr>
                    <w:pStyle w:val="Heading2"/>
                    <w:rPr>
                      <w:sz w:val="40"/>
                    </w:rPr>
                  </w:pPr>
                  <w:r w:rsidRPr="002A29BA">
                    <w:rPr>
                      <w:sz w:val="40"/>
                    </w:rPr>
                    <w:t>Reduce Space Trash</w:t>
                  </w:r>
                </w:p>
              </w:txbxContent>
            </v:textbox>
            <w10:wrap type="tight" anchorx="page" anchory="page"/>
          </v:shape>
        </w:pict>
      </w:r>
      <w:r w:rsidR="002A29BA">
        <w:rPr>
          <w:noProof/>
        </w:rPr>
        <w:pict>
          <v:group id="_x0000_s1095" style="position:absolute;margin-left:45.9pt;margin-top:140.15pt;width:184pt;height:271pt;z-index:251658251;mso-position-horizontal-relative:page;mso-position-vertical-relative:page" coordsize="20000,20000" wrapcoords="0 0 21600 0 21600 21600 0 21600 0 0" mv:complextextbox="1">
            <o:lock v:ext="edit" ungrouping="t"/>
            <v:shape id="_x0000_s109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9" inset=",0,,0"/>
            </v:shape>
            <v:shape id="_x0000_s1097" type="#_x0000_t202" style="position:absolute;left:783;width:18429;height:4410" filled="f" stroked="f">
              <v:textbox style="mso-next-textbox:#_x0000_s1098" inset="0,0,0,0">
                <w:txbxContent>
                  <w:p w:rsidR="00AC76AB" w:rsidRDefault="00AC76AB" w:rsidP="00AB6275">
                    <w:pPr>
                      <w:pStyle w:val="BodyText2"/>
                      <w:jc w:val="left"/>
                    </w:pPr>
                    <w:r>
                      <w:t xml:space="preserve">By adopting a crater on the moon, you can become a part of </w:t>
                    </w:r>
                    <w:proofErr w:type="gramStart"/>
                    <w:r>
                      <w:t>educating  the</w:t>
                    </w:r>
                    <w:proofErr w:type="gramEnd"/>
                    <w:r>
                      <w:t xml:space="preserve"> public about the problems created by space trash.</w:t>
                    </w:r>
                  </w:p>
                  <w:p w:rsidR="00AC76AB" w:rsidRDefault="00AC76AB" w:rsidP="00AB6275">
                    <w:pPr>
                      <w:pStyle w:val="BodyText2"/>
                      <w:jc w:val="left"/>
                    </w:pPr>
                    <w:r>
                      <w:t xml:space="preserve">This initiative puts people in charge of specific bits of space ‚ assigns them </w:t>
                    </w:r>
                    <w:proofErr w:type="spellStart"/>
                    <w:r>
                      <w:t>protectorship</w:t>
                    </w:r>
                    <w:proofErr w:type="spellEnd"/>
                    <w:r>
                      <w:t xml:space="preserve"> of their bit of space and establishes many watchful eyes across the </w:t>
                    </w:r>
                    <w:proofErr w:type="gramStart"/>
                    <w:r>
                      <w:t>universe  making</w:t>
                    </w:r>
                    <w:proofErr w:type="gramEnd"/>
                    <w:r>
                      <w:t xml:space="preserve"> sure that everyone is playing by the rules of good neighborliness and galactic consciousness.</w:t>
                    </w:r>
                  </w:p>
                  <w:p w:rsidR="00AC76AB" w:rsidRDefault="00AC76AB" w:rsidP="00AB6275">
                    <w:pPr>
                      <w:pStyle w:val="BodyText2"/>
                      <w:jc w:val="left"/>
                    </w:pPr>
                    <w:r>
                      <w:t xml:space="preserve">A portion of the profits are donated </w:t>
                    </w:r>
                    <w:proofErr w:type="gramStart"/>
                    <w:r>
                      <w:t>to  non</w:t>
                    </w:r>
                    <w:proofErr w:type="gramEnd"/>
                    <w:r>
                      <w:t>-profits agencies that support this mission.</w:t>
                    </w:r>
                  </w:p>
                </w:txbxContent>
              </v:textbox>
            </v:shape>
            <v:shape id="_x0000_s1098" type="#_x0000_t202" style="position:absolute;left:783;top:4406;width:18429;height:8376" filled="f" stroked="f">
              <v:textbox style="mso-next-textbox:#_x0000_s1099" inset="0,0,0,0">
                <w:txbxContent/>
              </v:textbox>
            </v:shape>
            <v:shape id="_x0000_s1099" type="#_x0000_t202" style="position:absolute;left:783;top:12779;width:18429;height:3417" filled="f" stroked="f">
              <v:textbox style="mso-next-textbox:#_x0000_s1099" inset="0,0,0,0">
                <w:txbxContent/>
              </v:textbox>
            </v:shape>
            <w10:wrap type="tight" anchorx="page" anchory="page"/>
          </v:group>
        </w:pict>
      </w:r>
      <w:r w:rsidR="002A29BA">
        <w:rPr>
          <w:noProof/>
        </w:rPr>
        <w:pict>
          <v:shape id="_x0000_s1094" type="#_x0000_t202" style="position:absolute;margin-left:207pt;margin-top:87pt;width:40pt;height:3.55pt;z-index:251673647;mso-wrap-edited:f;mso-position-horizontal-relative:page;mso-position-vertical-relative:page" wrapcoords="0 0 21600 0 21600 21600 0 21600 0 0" mv:complextextbox="1" filled="f" stroked="f">
            <v:fill o:detectmouseclick="t"/>
            <v:textbox inset=",7.2pt,,7.2pt">
              <w:txbxContent/>
            </v:textbox>
            <w10:wrap type="tight"/>
          </v:shape>
        </w:pict>
      </w:r>
      <w:r w:rsidR="009339C9">
        <w:rPr>
          <w:noProof/>
        </w:rPr>
        <w:pict>
          <v:shape id="_x0000_s1040" type="#_x0000_t202" style="position:absolute;margin-left:302.35pt;margin-top:161.7pt;width:184.3pt;height:249.45pt;z-index:251658252;mso-wrap-edited:f;mso-position-horizontal-relative:page;mso-position-vertical-relative:page" wrapcoords="0 0 21600 0 21600 21600 0 21600 0 0" mv:complextextbox="1" filled="f" stroked="f">
            <v:fill o:detectmouseclick="t"/>
            <v:textbox style="mso-next-textbox:#_x0000_s1040" inset=",0,,0">
              <w:txbxContent>
                <w:p w:rsidR="00AC76AB" w:rsidRDefault="00AC76AB" w:rsidP="008D0C48">
                  <w:pPr>
                    <w:pStyle w:val="BodyText2"/>
                  </w:pPr>
                  <w:r>
                    <w:t>Summary</w:t>
                  </w:r>
                </w:p>
                <w:p w:rsidR="00AC76AB" w:rsidRDefault="00AC76AB" w:rsidP="00AB6275">
                  <w:pPr>
                    <w:pStyle w:val="BodyText2"/>
                    <w:numPr>
                      <w:ilvl w:val="0"/>
                      <w:numId w:val="2"/>
                    </w:numPr>
                    <w:jc w:val="left"/>
                  </w:pPr>
                  <w:r>
                    <w:t>Become aware of the problems caused by space trash by Adopting a Crater</w:t>
                  </w:r>
                </w:p>
                <w:p w:rsidR="00AC76AB" w:rsidRDefault="00AC76AB" w:rsidP="00AB6275">
                  <w:pPr>
                    <w:pStyle w:val="BodyText2"/>
                    <w:numPr>
                      <w:ilvl w:val="0"/>
                      <w:numId w:val="2"/>
                    </w:numPr>
                    <w:jc w:val="left"/>
                  </w:pPr>
                  <w:r>
                    <w:t>Display your crater to get other people involved and spread the word</w:t>
                  </w:r>
                </w:p>
                <w:p w:rsidR="00AC76AB" w:rsidRDefault="00AC76AB" w:rsidP="00AB6275">
                  <w:pPr>
                    <w:pStyle w:val="BodyText2"/>
                    <w:numPr>
                      <w:ilvl w:val="0"/>
                      <w:numId w:val="2"/>
                    </w:numPr>
                    <w:jc w:val="left"/>
                  </w:pPr>
                  <w:r>
                    <w:t>A portion of the profits will go toward non-profit agencies that support this cause</w:t>
                  </w:r>
                </w:p>
                <w:p w:rsidR="00AC76AB" w:rsidRDefault="00AC76AB" w:rsidP="00AB6275">
                  <w:pPr>
                    <w:pStyle w:val="BodyText2"/>
                    <w:numPr>
                      <w:ilvl w:val="0"/>
                      <w:numId w:val="2"/>
                    </w:numPr>
                    <w:jc w:val="left"/>
                  </w:pPr>
                  <w:r>
                    <w:t xml:space="preserve">Original, never before seen photos from space by Astronaut Leroy </w:t>
                  </w:r>
                  <w:proofErr w:type="spellStart"/>
                  <w:r>
                    <w:t>Chiao</w:t>
                  </w:r>
                  <w:proofErr w:type="spellEnd"/>
                  <w:r>
                    <w:t xml:space="preserve"> are also available on MyGreenGalaxy.com</w:t>
                  </w:r>
                </w:p>
              </w:txbxContent>
            </v:textbox>
            <w10:wrap type="tight" anchorx="page" anchory="page"/>
          </v:shape>
        </w:pict>
      </w:r>
      <w:r>
        <w:rPr>
          <w:noProof/>
        </w:rPr>
        <w:drawing>
          <wp:anchor distT="0" distB="0" distL="114300" distR="114300" simplePos="0" relativeHeight="251658281" behindDoc="0" locked="0" layoutInCell="1" allowOverlap="1">
            <wp:simplePos x="0" y="0"/>
            <wp:positionH relativeFrom="page">
              <wp:posOffset>457200</wp:posOffset>
            </wp:positionH>
            <wp:positionV relativeFrom="page">
              <wp:posOffset>4737100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7"/>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9339C9">
        <w:rPr>
          <w:noProof/>
        </w:rPr>
        <w:pict>
          <v:shape id="_x0000_s1045" type="#_x0000_t202" style="position:absolute;margin-left:295.1pt;margin-top:492pt;width:203.75pt;height:91pt;z-index:251658285;mso-wrap-edited:f;mso-position-horizontal-relative:page;mso-position-vertical-relative:page" wrapcoords="0 0 21600 0 21600 21600 0 21600 0 0" filled="f" stroked="f">
            <v:fill o:detectmouseclick="t"/>
            <v:textbox style="mso-next-textbox:#_x0000_s1045" inset=",0,,0">
              <w:txbxContent>
                <w:p w:rsidR="00AC76AB" w:rsidRDefault="00AC76AB" w:rsidP="00AB6275">
                  <w:pPr>
                    <w:pStyle w:val="ContactDetails"/>
                  </w:pPr>
                  <w:r>
                    <w:t>Fisher Building</w:t>
                  </w:r>
                </w:p>
                <w:p w:rsidR="00AC76AB" w:rsidRDefault="00AC76AB" w:rsidP="00AB6275">
                  <w:pPr>
                    <w:pStyle w:val="ContactDetails"/>
                  </w:pPr>
                  <w:r>
                    <w:t>3011 W. Grand Blvd.</w:t>
                  </w:r>
                  <w:r w:rsidRPr="001644CE">
                    <w:br/>
                  </w:r>
                  <w:r>
                    <w:t>Detroit</w:t>
                  </w:r>
                  <w:r w:rsidRPr="001644CE">
                    <w:t xml:space="preserve">, </w:t>
                  </w:r>
                  <w:r>
                    <w:t>Michigan, 48202</w:t>
                  </w:r>
                </w:p>
                <w:p w:rsidR="00AC76AB" w:rsidRDefault="00AC76AB" w:rsidP="008D0C48">
                  <w:pPr>
                    <w:pStyle w:val="ContactDetails"/>
                  </w:pPr>
                  <w:r>
                    <w:t>Website:  mygreengalaxy.com</w:t>
                  </w:r>
                </w:p>
                <w:p w:rsidR="00AC76AB" w:rsidRPr="001644CE" w:rsidRDefault="00AC76AB" w:rsidP="008D0C48">
                  <w:pPr>
                    <w:pStyle w:val="ContactDetails"/>
                  </w:pPr>
                  <w:r>
                    <w:t>Email:  mygreengalaxy@me.com</w:t>
                  </w:r>
                </w:p>
              </w:txbxContent>
            </v:textbox>
            <w10:wrap type="tight" anchorx="page" anchory="page"/>
          </v:shape>
        </w:pict>
      </w:r>
      <w:r>
        <w:rPr>
          <w:noProof/>
        </w:rPr>
        <w:drawing>
          <wp:anchor distT="0" distB="0" distL="114300" distR="114300" simplePos="0" relativeHeight="251670575" behindDoc="0" locked="0" layoutInCell="1" allowOverlap="1">
            <wp:simplePos x="0" y="0"/>
            <wp:positionH relativeFrom="page">
              <wp:posOffset>4546600</wp:posOffset>
            </wp:positionH>
            <wp:positionV relativeFrom="page">
              <wp:posOffset>5621655</wp:posOffset>
            </wp:positionV>
            <wp:extent cx="774700" cy="440690"/>
            <wp:effectExtent l="25400" t="0" r="0" b="0"/>
            <wp:wrapTight wrapText="bothSides">
              <wp:wrapPolygon edited="0">
                <wp:start x="-708" y="0"/>
                <wp:lineTo x="-708" y="21164"/>
                <wp:lineTo x="10623" y="21164"/>
                <wp:lineTo x="10623" y="19919"/>
                <wp:lineTo x="21246" y="14939"/>
                <wp:lineTo x="21246" y="8715"/>
                <wp:lineTo x="10623" y="0"/>
                <wp:lineTo x="-708" y="0"/>
              </wp:wrapPolygon>
            </wp:wrapTight>
            <wp:docPr id="13" name="Picture 6" desc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ve:AlternateContent>
                    <ve:Choice xmlns:ma="http://schemas.microsoft.com/office/mac/drawingml/2008/main" Requires="ma">
                      <pic:blipFill>
                        <a:blip r:embed="rId5"/>
                        <a:stretch>
                          <a:fillRect/>
                        </a:stretch>
                      </pic:blipFill>
                    </ve:Choice>
                    <ve:Fallback>
                      <pic:blipFill>
                        <a:blip r:embed="rId6"/>
                        <a:stretch>
                          <a:fillRect/>
                        </a:stretch>
                      </pic:blipFill>
                    </ve:Fallback>
                  </ve:AlternateContent>
                  <pic:spPr>
                    <a:xfrm>
                      <a:off x="0" y="0"/>
                      <a:ext cx="774700" cy="440690"/>
                    </a:xfrm>
                    <a:prstGeom prst="rect">
                      <a:avLst/>
                    </a:prstGeom>
                  </pic:spPr>
                </pic:pic>
              </a:graphicData>
            </a:graphic>
          </wp:anchor>
        </w:drawing>
      </w:r>
      <w:r w:rsidR="009339C9">
        <w:rPr>
          <w:noProof/>
        </w:rPr>
        <w:pict>
          <v:shape id="_x0000_s1060" type="#_x0000_t202" style="position:absolute;margin-left:562.65pt;margin-top:286.45pt;width:185pt;height:131pt;z-index:251672623;mso-wrap-edited:f;mso-position-horizontal-relative:page;mso-position-vertical-relative:page" wrapcoords="0 0 21600 0 21600 21600 0 21600 0 0" mv:complextextbox="1" filled="f" stroked="f">
            <v:fill o:detectmouseclick="t"/>
            <v:textbox style="mso-next-textbox:#_x0000_s1060" inset=",7.2pt,,7.2pt">
              <w:txbxContent>
                <w:p w:rsidR="00AC76AB" w:rsidRPr="002D4D9C" w:rsidRDefault="00AC76AB" w:rsidP="00AB6275">
                  <w:pPr>
                    <w:jc w:val="center"/>
                    <w:rPr>
                      <w:sz w:val="48"/>
                    </w:rPr>
                  </w:pPr>
                  <w:r w:rsidRPr="002D4D9C">
                    <w:rPr>
                      <w:sz w:val="48"/>
                    </w:rPr>
                    <w:t xml:space="preserve">Clean up </w:t>
                  </w:r>
                  <w:r>
                    <w:rPr>
                      <w:sz w:val="48"/>
                    </w:rPr>
                    <w:t>Space Trash</w:t>
                  </w:r>
                </w:p>
                <w:p w:rsidR="00AC76AB" w:rsidRPr="002D4D9C" w:rsidRDefault="00AC76AB" w:rsidP="00AB6275">
                  <w:pPr>
                    <w:jc w:val="center"/>
                    <w:rPr>
                      <w:sz w:val="48"/>
                    </w:rPr>
                  </w:pPr>
                  <w:r w:rsidRPr="002D4D9C">
                    <w:rPr>
                      <w:sz w:val="48"/>
                    </w:rPr>
                    <w:t>“Adopt a Crater”</w:t>
                  </w:r>
                </w:p>
              </w:txbxContent>
            </v:textbox>
            <w10:wrap type="tight" anchorx="page" anchory="page"/>
          </v:shape>
        </w:pict>
      </w:r>
      <w:r>
        <w:rPr>
          <w:noProof/>
        </w:rPr>
        <w:drawing>
          <wp:anchor distT="0" distB="0" distL="118745" distR="118745" simplePos="0" relativeHeight="251658287" behindDoc="0" locked="0" layoutInCell="0" allowOverlap="1">
            <wp:simplePos x="0" y="0"/>
            <wp:positionH relativeFrom="page">
              <wp:posOffset>7096760</wp:posOffset>
            </wp:positionH>
            <wp:positionV relativeFrom="page">
              <wp:posOffset>673100</wp:posOffset>
            </wp:positionV>
            <wp:extent cx="2470785" cy="2470785"/>
            <wp:effectExtent l="50800" t="50800" r="69215" b="882015"/>
            <wp:wrapTight wrapText="bothSides">
              <wp:wrapPolygon edited="0">
                <wp:start x="8882" y="-444"/>
                <wp:lineTo x="7106" y="-222"/>
                <wp:lineTo x="1998" y="2443"/>
                <wp:lineTo x="1332" y="4219"/>
                <wp:lineTo x="-222" y="6662"/>
                <wp:lineTo x="-444" y="13767"/>
                <wp:lineTo x="1332" y="17320"/>
                <wp:lineTo x="5551" y="20873"/>
                <wp:lineTo x="2221" y="22205"/>
                <wp:lineTo x="0" y="23537"/>
                <wp:lineTo x="0" y="25758"/>
                <wp:lineTo x="1332" y="28423"/>
                <wp:lineTo x="5107" y="29311"/>
                <wp:lineTo x="6439" y="29311"/>
                <wp:lineTo x="14877" y="29311"/>
                <wp:lineTo x="16432" y="29311"/>
                <wp:lineTo x="20207" y="28423"/>
                <wp:lineTo x="19985" y="27978"/>
                <wp:lineTo x="20429" y="27978"/>
                <wp:lineTo x="21539" y="25314"/>
                <wp:lineTo x="21317" y="24426"/>
                <wp:lineTo x="21539" y="23759"/>
                <wp:lineTo x="19096" y="22205"/>
                <wp:lineTo x="15322" y="20873"/>
                <wp:lineTo x="15988" y="20873"/>
                <wp:lineTo x="19985" y="17764"/>
                <wp:lineTo x="19985" y="17320"/>
                <wp:lineTo x="20207" y="17320"/>
                <wp:lineTo x="21761" y="13989"/>
                <wp:lineTo x="21761" y="13767"/>
                <wp:lineTo x="22205" y="10436"/>
                <wp:lineTo x="22205" y="10214"/>
                <wp:lineTo x="21539" y="6884"/>
                <wp:lineTo x="21539" y="6662"/>
                <wp:lineTo x="19540" y="3331"/>
                <wp:lineTo x="19318" y="3109"/>
                <wp:lineTo x="19540" y="2665"/>
                <wp:lineTo x="14655" y="0"/>
                <wp:lineTo x="12657" y="-444"/>
                <wp:lineTo x="8882" y="-444"/>
              </wp:wrapPolygon>
            </wp:wrapTight>
            <wp:docPr id="15" name="Placeholder" descr=":wave page 1:42-1785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ave page 1:42-17851220.jpg"/>
                    <pic:cNvPicPr>
                      <a:picLocks noChangeAspect="1" noChangeArrowheads="1"/>
                    </pic:cNvPicPr>
                  </pic:nvPicPr>
                  <pic:blipFill>
                    <a:blip r:embed="rId8"/>
                    <a:stretch>
                      <a:fillRect/>
                    </a:stretch>
                  </pic:blipFill>
                  <pic:spPr bwMode="auto">
                    <a:xfrm>
                      <a:off x="0" y="0"/>
                      <a:ext cx="2470785" cy="2470785"/>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w:drawing>
          <wp:anchor distT="0" distB="0" distL="114300" distR="114300" simplePos="0" relativeHeight="251668527" behindDoc="0" locked="0" layoutInCell="1" allowOverlap="1">
            <wp:simplePos x="0" y="0"/>
            <wp:positionH relativeFrom="page">
              <wp:posOffset>3810000</wp:posOffset>
            </wp:positionH>
            <wp:positionV relativeFrom="page">
              <wp:posOffset>723900</wp:posOffset>
            </wp:positionV>
            <wp:extent cx="2400300" cy="1244600"/>
            <wp:effectExtent l="0" t="0" r="0" b="0"/>
            <wp:wrapTight wrapText="bothSides">
              <wp:wrapPolygon edited="0">
                <wp:start x="8457" y="882"/>
                <wp:lineTo x="6400" y="1763"/>
                <wp:lineTo x="4571" y="5290"/>
                <wp:lineTo x="4571" y="7935"/>
                <wp:lineTo x="1371" y="14988"/>
                <wp:lineTo x="1371" y="17633"/>
                <wp:lineTo x="3886" y="21159"/>
                <wp:lineTo x="5714" y="21159"/>
                <wp:lineTo x="16686" y="21159"/>
                <wp:lineTo x="17829" y="21159"/>
                <wp:lineTo x="20343" y="16751"/>
                <wp:lineTo x="20114" y="14988"/>
                <wp:lineTo x="16686" y="7935"/>
                <wp:lineTo x="16914" y="5731"/>
                <wp:lineTo x="14629" y="1763"/>
                <wp:lineTo x="12800" y="882"/>
                <wp:lineTo x="8457" y="882"/>
              </wp:wrapPolygon>
            </wp:wrapTight>
            <wp:docPr id="11" name="D 1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 r:lo="rId10" r:qs="rId11" r:cs="rId12"/>
              </a:graphicData>
            </a:graphic>
          </wp:anchor>
        </w:drawing>
      </w:r>
      <w:r w:rsidR="009339C9">
        <w:rPr>
          <w:noProof/>
        </w:rPr>
        <w:pict>
          <v:group id="_x0000_s1057" style="position:absolute;margin-left:122pt;margin-top:418.2pt;width:72.75pt;height:89.25pt;z-index:251671599;mso-position-horizontal-relative:page;mso-position-vertical-relative:page" coordorigin="3020,4840" coordsize="5015,5200" wrapcoords="2974 -62 2392 124 1293 746 517 1929 64 2925 -194 3921 -323 4917 -258 5477 8924 5477 10735 3921 10929 3485 10670 3236 9700 2925 9183 1929 8342 746 7049 62 6531 -62 2974 -62">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8" type="#_x0000_t105" style="position:absolute;left:3020;top:4840;width:2480;height:1220;mso-wrap-edited:f;mso-position-horizontal-relative:page;mso-position-vertical-relative:page" wrapcoords="6021 -266 4843 533 2618 3200 1047 8266 130 12533 -392 16800 -654 21066 -523 23466 18065 23466 21730 16800 22123 14933 21600 13866 19636 12533 18589 8266 16887 3200 14269 266 13221 -266 6021 -266" fillcolor="#3f80cd" strokecolor="#4a7ebb" strokeweight="1.5pt">
              <v:fill color2="#9bc1ff" o:detectmouseclick="t" focusposition="" focussize=",90" type="gradient">
                <o:fill v:ext="view" type="gradientUnscaled"/>
              </v:fill>
              <v:shadow on="t" opacity="22938f" mv:blur="38100f" offset="0,2pt"/>
              <v:textbox inset=",7.2pt,,7.2pt"/>
            </v:shape>
            <v:group id="_x0000_s1100" style="position:absolute;left:4716;top:6174;width:3319;height:3866;mso-position-horizontal-relative:page;mso-position-vertical-relative:page" coordsize="20000,20000" wrapcoords="0 0 21600 0 21600 21600 0 21600 0 0" mv:complextextbox="1">
              <o:lock v:ext="edit" ungrouping="t"/>
              <v:shape id="_x0000_s1101"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93" inset=",7.2pt,,7.2pt"/>
              </v:shape>
              <v:shape id="_x0000_s1102" type="#_x0000_t202" style="position:absolute;left:2989;top:2173;width:13998;height:3797" filled="f" stroked="f">
                <v:textbox style="mso-next-textbox:#_x0000_s1103" inset="0,0,0,0">
                  <w:txbxContent>
                    <w:p w:rsidR="00AC76AB" w:rsidRPr="000A3F20" w:rsidRDefault="00AC76AB" w:rsidP="00AB6275">
                      <w:pPr>
                        <w:pBdr>
                          <w:top w:val="single" w:sz="24" w:space="1" w:color="auto"/>
                          <w:left w:val="single" w:sz="24" w:space="4" w:color="auto"/>
                          <w:bottom w:val="single" w:sz="24" w:space="1" w:color="auto"/>
                          <w:right w:val="single" w:sz="24" w:space="4" w:color="auto"/>
                        </w:pBdr>
                        <w:jc w:val="center"/>
                        <w:rPr>
                          <w:b/>
                          <w:caps/>
                          <w:sz w:val="14"/>
                        </w:rPr>
                      </w:pPr>
                      <w:r w:rsidRPr="000A3F20">
                        <w:rPr>
                          <w:b/>
                          <w:caps/>
                          <w:sz w:val="14"/>
                        </w:rPr>
                        <w:t xml:space="preserve">Apollo 11 Landing </w:t>
                      </w:r>
                    </w:p>
                    <w:p w:rsidR="00AC76AB" w:rsidRPr="000A3F20" w:rsidRDefault="00AC76AB" w:rsidP="00AB6275">
                      <w:pPr>
                        <w:pBdr>
                          <w:top w:val="single" w:sz="24" w:space="1" w:color="auto"/>
                          <w:left w:val="single" w:sz="24" w:space="4" w:color="auto"/>
                          <w:bottom w:val="single" w:sz="24" w:space="1" w:color="auto"/>
                          <w:right w:val="single" w:sz="24" w:space="4" w:color="auto"/>
                        </w:pBdr>
                        <w:jc w:val="center"/>
                        <w:rPr>
                          <w:b/>
                          <w:caps/>
                          <w:sz w:val="14"/>
                        </w:rPr>
                      </w:pPr>
                      <w:r w:rsidRPr="000A3F20">
                        <w:rPr>
                          <w:b/>
                          <w:caps/>
                          <w:sz w:val="14"/>
                        </w:rPr>
                        <w:t>Site – Section 1</w:t>
                      </w:r>
                    </w:p>
                  </w:txbxContent>
                </v:textbox>
              </v:shape>
              <v:shape id="_x0000_s1103" type="#_x0000_t202" style="position:absolute;left:2989;top:5954;width:13998;height:2592" filled="f" stroked="f">
                <v:textbox style="mso-next-textbox:#_x0000_s1104" inset="0,0,0,0">
                  <w:txbxContent/>
                </v:textbox>
              </v:shape>
              <v:shape id="_x0000_s1104" type="#_x0000_t202" style="position:absolute;left:2989;top:8531;width:13998;height:2592" filled="f" stroked="f">
                <v:textbox style="mso-next-textbox:#_x0000_s1105" inset="0,0,0,0">
                  <w:txbxContent/>
                </v:textbox>
              </v:shape>
              <v:shape id="_x0000_s1105" type="#_x0000_t202" style="position:absolute;left:2989;top:11107;width:13998;height:2592" filled="f" stroked="f">
                <v:textbox style="mso-next-textbox:#_x0000_s1106" inset="0,0,0,0">
                  <w:txbxContent/>
                </v:textbox>
              </v:shape>
              <v:shape id="_x0000_s1106" type="#_x0000_t202" style="position:absolute;left:2989;top:13683;width:13998;height:3787" filled="f" stroked="f">
                <v:textbox style="mso-next-textbox:#_x0000_s1106" inset="0,0,0,0">
                  <w:txbxContent/>
                </v:textbox>
              </v:shape>
            </v:group>
            <w10:wrap type="tight" anchorx="page" anchory="page"/>
          </v:group>
        </w:pict>
      </w:r>
      <w:r>
        <w:rPr>
          <w:noProof/>
        </w:rPr>
        <w:drawing>
          <wp:anchor distT="0" distB="0" distL="118745" distR="118745" simplePos="0" relativeHeight="251664431" behindDoc="0" locked="0" layoutInCell="0" allowOverlap="1">
            <wp:simplePos x="0" y="0"/>
            <wp:positionH relativeFrom="page">
              <wp:posOffset>520700</wp:posOffset>
            </wp:positionH>
            <wp:positionV relativeFrom="page">
              <wp:posOffset>4799965</wp:posOffset>
            </wp:positionV>
            <wp:extent cx="2470785" cy="2392045"/>
            <wp:effectExtent l="25400" t="50800" r="69215" b="884555"/>
            <wp:wrapTight wrapText="bothSides">
              <wp:wrapPolygon edited="0">
                <wp:start x="8660" y="-459"/>
                <wp:lineTo x="6884" y="-229"/>
                <wp:lineTo x="1998" y="2523"/>
                <wp:lineTo x="1110" y="4587"/>
                <wp:lineTo x="-222" y="6881"/>
                <wp:lineTo x="-222" y="14220"/>
                <wp:lineTo x="1554" y="17890"/>
                <wp:lineTo x="4885" y="21560"/>
                <wp:lineTo x="2443" y="22019"/>
                <wp:lineTo x="-222" y="23853"/>
                <wp:lineTo x="-222" y="26376"/>
                <wp:lineTo x="2221" y="28899"/>
                <wp:lineTo x="3331" y="29129"/>
                <wp:lineTo x="7994" y="29587"/>
                <wp:lineTo x="9992" y="29587"/>
                <wp:lineTo x="11325" y="29587"/>
                <wp:lineTo x="13323" y="29587"/>
                <wp:lineTo x="18208" y="29129"/>
                <wp:lineTo x="17986" y="28899"/>
                <wp:lineTo x="19096" y="28899"/>
                <wp:lineTo x="21761" y="26147"/>
                <wp:lineTo x="21539" y="25230"/>
                <wp:lineTo x="21761" y="23853"/>
                <wp:lineTo x="18874" y="22019"/>
                <wp:lineTo x="16210" y="21560"/>
                <wp:lineTo x="16432" y="21560"/>
                <wp:lineTo x="19540" y="18119"/>
                <wp:lineTo x="19540" y="17890"/>
                <wp:lineTo x="19763" y="17890"/>
                <wp:lineTo x="21539" y="14450"/>
                <wp:lineTo x="21539" y="14220"/>
                <wp:lineTo x="22205" y="10780"/>
                <wp:lineTo x="22205" y="10551"/>
                <wp:lineTo x="21539" y="7110"/>
                <wp:lineTo x="21539" y="6881"/>
                <wp:lineTo x="19985" y="4128"/>
                <wp:lineTo x="19318" y="3211"/>
                <wp:lineTo x="19318" y="2523"/>
                <wp:lineTo x="14433" y="-229"/>
                <wp:lineTo x="12657" y="-459"/>
                <wp:lineTo x="8660" y="-459"/>
              </wp:wrapPolygon>
            </wp:wrapTight>
            <wp:docPr id="4" name="Placeholder" descr=":wave page 1:42-1785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wave page 1:42-17851220.jpg"/>
                    <pic:cNvPicPr>
                      <a:picLocks noChangeAspect="1" noChangeArrowheads="1"/>
                    </pic:cNvPicPr>
                  </pic:nvPicPr>
                  <pic:blipFill>
                    <a:blip r:embed="rId14"/>
                    <a:stretch>
                      <a:fillRect/>
                    </a:stretch>
                  </pic:blipFill>
                  <pic:spPr bwMode="auto">
                    <a:xfrm>
                      <a:off x="0" y="0"/>
                      <a:ext cx="2470785" cy="2392045"/>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D0C48">
        <w:br w:type="page"/>
      </w:r>
      <w:r w:rsidR="009339C9">
        <w:rPr>
          <w:noProof/>
        </w:rPr>
        <w:pict>
          <v:shape id="_x0000_s1050" type="#_x0000_t202" style="position:absolute;margin-left:56.75pt;margin-top:93pt;width:457.25pt;height:129.5pt;z-index:251658279;mso-wrap-edited:f;mso-position-horizontal-relative:page;mso-position-vertical-relative:page" wrapcoords="0 0 21600 0 21600 21600 0 21600 0 0" mv:complextextbox="1" filled="f" stroked="f">
            <v:fill o:detectmouseclick="t"/>
            <v:textbox style="mso-next-textbox:#_x0000_s1050" inset=",0,,0">
              <w:txbxContent>
                <w:p w:rsidR="00AC76AB" w:rsidRDefault="00AC76AB" w:rsidP="00AB6275">
                  <w:r>
                    <w:t xml:space="preserve">Dr. Leroy </w:t>
                  </w:r>
                  <w:proofErr w:type="spellStart"/>
                  <w:r>
                    <w:t>Chaio’s</w:t>
                  </w:r>
                  <w:proofErr w:type="spellEnd"/>
                  <w:r>
                    <w:t xml:space="preserve"> unique view of our galaxy has inspired him to spread the word to people all over the world about the environmental impacts of space exploration. This mission has inspired him to co-found My Green Galaxy, further prompting him to post monthly blog posts to help combat through awareness the environmental impacts of space exploration.</w:t>
                  </w:r>
                </w:p>
                <w:p w:rsidR="00AC76AB" w:rsidRDefault="00AC76AB" w:rsidP="00AB6275"/>
                <w:p w:rsidR="00AC76AB" w:rsidRPr="001A0534" w:rsidRDefault="00AC76AB" w:rsidP="00AB6275">
                  <w:r>
                    <w:t xml:space="preserve">Dr. </w:t>
                  </w:r>
                  <w:proofErr w:type="spellStart"/>
                  <w:r>
                    <w:t>Chaio</w:t>
                  </w:r>
                  <w:proofErr w:type="spellEnd"/>
                  <w:r>
                    <w:t xml:space="preserve"> gives readers an insight to space travel through his own missions in space by supporting educational agencies and sharing his own personal photos from </w:t>
                  </w:r>
                  <w:proofErr w:type="gramStart"/>
                  <w:r>
                    <w:t>space  that</w:t>
                  </w:r>
                  <w:proofErr w:type="gramEnd"/>
                  <w:r>
                    <w:t xml:space="preserve"> can be purchased at MyGreenGalaxy.com to support the cause.</w:t>
                  </w:r>
                </w:p>
              </w:txbxContent>
            </v:textbox>
            <w10:wrap type="tight" anchorx="page" anchory="page"/>
          </v:shape>
        </w:pict>
      </w:r>
      <w:r>
        <w:rPr>
          <w:noProof/>
        </w:rPr>
        <w:drawing>
          <wp:anchor distT="0" distB="0" distL="114300" distR="114300" simplePos="0" relativeHeight="251658276" behindDoc="0" locked="0" layoutInCell="1" allowOverlap="1">
            <wp:simplePos x="0" y="0"/>
            <wp:positionH relativeFrom="page">
              <wp:posOffset>466725</wp:posOffset>
            </wp:positionH>
            <wp:positionV relativeFrom="page">
              <wp:posOffset>447675</wp:posOffset>
            </wp:positionV>
            <wp:extent cx="9189720" cy="2959100"/>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5"/>
                    <a:srcRect/>
                    <a:stretch>
                      <a:fillRect/>
                    </a:stretch>
                  </pic:blipFill>
                  <pic:spPr bwMode="auto">
                    <a:xfrm>
                      <a:off x="0" y="0"/>
                      <a:ext cx="9189720" cy="2959100"/>
                    </a:xfrm>
                    <a:prstGeom prst="rect">
                      <a:avLst/>
                    </a:prstGeom>
                    <a:noFill/>
                    <a:ln w="9525">
                      <a:noFill/>
                      <a:miter lim="800000"/>
                      <a:headEnd/>
                      <a:tailEnd/>
                    </a:ln>
                  </pic:spPr>
                </pic:pic>
              </a:graphicData>
            </a:graphic>
          </wp:anchor>
        </w:drawing>
      </w:r>
      <w:r w:rsidR="009339C9">
        <w:rPr>
          <w:noProof/>
        </w:rPr>
        <w:pict>
          <v:shape id="_x0000_s1047" type="#_x0000_t202" style="position:absolute;margin-left:262.6pt;margin-top:327pt;width:230.4pt;height:231pt;z-index:251658259;mso-wrap-edited:f;mso-position-horizontal-relative:page;mso-position-vertical-relative:page" wrapcoords="0 0 21600 0 21600 21600 0 21600 0 0" mv:complextextbox="1" filled="f" stroked="f">
            <v:fill o:detectmouseclick="t"/>
            <v:textbox style="mso-next-textbox:#_x0000_s1048" inset=",0,,0">
              <w:txbxContent>
                <w:p w:rsidR="00AC76AB" w:rsidRPr="005A3DCB" w:rsidRDefault="00AC76AB" w:rsidP="00AB6275">
                  <w:pPr>
                    <w:pStyle w:val="NormalWeb"/>
                    <w:spacing w:before="2" w:after="2" w:line="288" w:lineRule="auto"/>
                    <w:rPr>
                      <w:sz w:val="24"/>
                    </w:rPr>
                  </w:pPr>
                  <w:proofErr w:type="gramStart"/>
                  <w:r>
                    <w:rPr>
                      <w:sz w:val="24"/>
                    </w:rPr>
                    <w:t>Space, the last frontier</w:t>
                  </w:r>
                  <w:r w:rsidRPr="005A3DCB">
                    <w:rPr>
                      <w:sz w:val="24"/>
                    </w:rPr>
                    <w:t>.</w:t>
                  </w:r>
                  <w:proofErr w:type="gramEnd"/>
                  <w:r>
                    <w:rPr>
                      <w:sz w:val="24"/>
                    </w:rPr>
                    <w:t xml:space="preserve"> </w:t>
                  </w:r>
                  <w:proofErr w:type="gramStart"/>
                  <w:r>
                    <w:rPr>
                      <w:sz w:val="24"/>
                    </w:rPr>
                    <w:t>littered</w:t>
                  </w:r>
                  <w:proofErr w:type="gramEnd"/>
                  <w:r>
                    <w:rPr>
                      <w:sz w:val="24"/>
                    </w:rPr>
                    <w:t xml:space="preserve"> </w:t>
                  </w:r>
                  <w:r w:rsidRPr="005A3DCB">
                    <w:rPr>
                      <w:sz w:val="24"/>
                    </w:rPr>
                    <w:t xml:space="preserve">with trash?  That's right. Space is full of garbage. Scientists call it space trash, or space debris. Space trash is anything made by humans that's still orbiting in space, even if it’s not being used. This includes old satellites, parts of spacecrafts, and material left behind by astronauts. </w:t>
                  </w:r>
                </w:p>
                <w:p w:rsidR="00AC76AB" w:rsidRPr="005A3DCB" w:rsidRDefault="00AC76AB" w:rsidP="00AB6275">
                  <w:pPr>
                    <w:pStyle w:val="NormalWeb"/>
                    <w:spacing w:before="2" w:after="2" w:line="288" w:lineRule="auto"/>
                    <w:rPr>
                      <w:sz w:val="24"/>
                    </w:rPr>
                  </w:pPr>
                </w:p>
                <w:p w:rsidR="00AC76AB" w:rsidRPr="005A3DCB" w:rsidRDefault="00AC76AB" w:rsidP="00AB6275">
                  <w:pPr>
                    <w:pStyle w:val="NormalWeb"/>
                    <w:spacing w:before="2" w:after="2" w:line="288" w:lineRule="auto"/>
                    <w:rPr>
                      <w:sz w:val="24"/>
                    </w:rPr>
                  </w:pPr>
                  <w:r w:rsidRPr="005A3DCB">
                    <w:rPr>
                      <w:sz w:val="24"/>
                    </w:rPr>
                    <w:t>Most space trash is tiny, but more than 10,000 pieces are wider than four inches, and the oldest piece of debris out there was a satellite launched 50 years ago.</w:t>
                  </w:r>
                </w:p>
                <w:p w:rsidR="00AC76AB" w:rsidRPr="005A3DCB" w:rsidRDefault="00AC76AB" w:rsidP="00AB6275">
                  <w:pPr>
                    <w:pStyle w:val="NormalWeb"/>
                    <w:spacing w:before="2" w:after="2" w:line="288" w:lineRule="auto"/>
                    <w:rPr>
                      <w:sz w:val="24"/>
                    </w:rPr>
                  </w:pPr>
                </w:p>
                <w:p w:rsidR="00AC76AB" w:rsidRPr="005A3DCB" w:rsidRDefault="00AC76AB" w:rsidP="00AB6275">
                  <w:pPr>
                    <w:pStyle w:val="NormalWeb"/>
                    <w:spacing w:before="2" w:after="2" w:line="288" w:lineRule="auto"/>
                    <w:rPr>
                      <w:sz w:val="24"/>
                    </w:rPr>
                  </w:pPr>
                  <w:r w:rsidRPr="005A3DCB">
                    <w:rPr>
                      <w:sz w:val="24"/>
                    </w:rPr>
                    <w:t>How can a little speck of debris cause so many problems? It can damage working spacecrafts and satellites since trash travels at 22,000 miles per hour. When it hits another object, it’s more like a small explosion then a tiny fragment of metal bouncing off an object.</w:t>
                  </w:r>
                </w:p>
                <w:p w:rsidR="00AC76AB" w:rsidRPr="005A3DCB" w:rsidRDefault="00AC76AB" w:rsidP="00AB6275">
                  <w:pPr>
                    <w:pStyle w:val="NormalWeb"/>
                    <w:spacing w:before="2" w:after="2" w:line="288" w:lineRule="auto"/>
                    <w:rPr>
                      <w:sz w:val="24"/>
                    </w:rPr>
                  </w:pPr>
                </w:p>
                <w:p w:rsidR="00AC76AB" w:rsidRPr="005A3DCB" w:rsidRDefault="00AC76AB" w:rsidP="00AB6275">
                  <w:pPr>
                    <w:pStyle w:val="NormalWeb"/>
                    <w:spacing w:before="2" w:after="2" w:line="288" w:lineRule="auto"/>
                    <w:rPr>
                      <w:sz w:val="24"/>
                    </w:rPr>
                  </w:pPr>
                  <w:r w:rsidRPr="005A3DCB">
                    <w:rPr>
                      <w:sz w:val="24"/>
                    </w:rPr>
                    <w:t>To prevent accidents, a special NASA agency tracks space trash. It also works to reduce the amount of garbage in space since Naas wants to make sure space doesn't become a giant landfill!</w:t>
                  </w:r>
                </w:p>
                <w:p w:rsidR="00AC76AB" w:rsidRDefault="00AC76AB" w:rsidP="008D0C48">
                  <w:pPr>
                    <w:pStyle w:val="BodyText"/>
                  </w:pPr>
                </w:p>
              </w:txbxContent>
            </v:textbox>
            <w10:wrap type="tight" anchorx="page" anchory="page"/>
          </v:shape>
        </w:pict>
      </w:r>
      <w:r w:rsidR="009339C9">
        <w:rPr>
          <w:noProof/>
        </w:rPr>
        <w:pict>
          <v:shape id="_x0000_s1048" type="#_x0000_t202" style="position:absolute;margin-left:502.6pt;margin-top:327pt;width:230.4pt;height:231pt;z-index:251658260;mso-wrap-edited:f;mso-position-horizontal-relative:page;mso-position-vertical-relative:page" wrapcoords="0 0 21600 0 21600 21600 0 21600 0 0" mv:complextextbox="1" filled="f" stroked="f">
            <v:fill o:detectmouseclick="t"/>
            <v:textbox style="mso-next-textbox:#_x0000_s1048" inset=",0,,0">
              <w:txbxContent/>
            </v:textbox>
            <w10:wrap type="tight" anchorx="page" anchory="page"/>
          </v:shape>
        </w:pict>
      </w:r>
      <w:r w:rsidR="009339C9">
        <w:rPr>
          <w:noProof/>
        </w:rPr>
        <w:pict>
          <v:shape id="_x0000_s1049" type="#_x0000_t202" style="position:absolute;margin-left:56.75pt;margin-top:46.95pt;width:456.25pt;height:46.05pt;z-index:251658278;mso-wrap-edited:f;mso-position-horizontal-relative:page;mso-position-vertical-relative:page" wrapcoords="0 0 21600 0 21600 21600 0 21600 0 0" filled="f" stroked="f">
            <v:fill o:detectmouseclick="t"/>
            <v:textbox style="mso-next-textbox:#_x0000_s1049" inset=",0,,0">
              <w:txbxContent>
                <w:p w:rsidR="00AC76AB" w:rsidRPr="001644CE" w:rsidRDefault="00AC76AB" w:rsidP="008D0C48">
                  <w:pPr>
                    <w:pStyle w:val="Heading1"/>
                  </w:pPr>
                  <w:r>
                    <w:t xml:space="preserve">Astronaut Leroy </w:t>
                  </w:r>
                  <w:proofErr w:type="spellStart"/>
                  <w:r>
                    <w:t>Chiao</w:t>
                  </w:r>
                  <w:proofErr w:type="spellEnd"/>
                </w:p>
              </w:txbxContent>
            </v:textbox>
            <w10:wrap type="tight" anchorx="page" anchory="page"/>
          </v:shape>
        </w:pict>
      </w:r>
      <w:r>
        <w:rPr>
          <w:noProof/>
        </w:rPr>
        <w:drawing>
          <wp:anchor distT="0" distB="0" distL="114300" distR="114300" simplePos="0" relativeHeight="251660335" behindDoc="0" locked="0" layoutInCell="1" allowOverlap="1">
            <wp:simplePos x="0" y="0"/>
            <wp:positionH relativeFrom="page">
              <wp:posOffset>7175500</wp:posOffset>
            </wp:positionH>
            <wp:positionV relativeFrom="page">
              <wp:posOffset>304800</wp:posOffset>
            </wp:positionV>
            <wp:extent cx="2133600" cy="2133600"/>
            <wp:effectExtent l="127000" t="76200" r="101600" b="50800"/>
            <wp:wrapTight wrapText="bothSides">
              <wp:wrapPolygon edited="0">
                <wp:start x="-1286" y="-771"/>
                <wp:lineTo x="-1286" y="22114"/>
                <wp:lineTo x="22629" y="22114"/>
                <wp:lineTo x="22629" y="-771"/>
                <wp:lineTo x="-1286" y="-771"/>
              </wp:wrapPolygon>
            </wp:wrapTight>
            <wp:docPr id="1" name="Picture 0" descr="Ara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go.psd"/>
                    <pic:cNvPicPr/>
                  </pic:nvPicPr>
                  <pic:blipFill>
                    <a:blip r:embed="rId16"/>
                    <a:stretch>
                      <a:fillRect/>
                    </a:stretch>
                  </pic:blipFill>
                  <pic:spPr>
                    <a:xfrm>
                      <a:off x="0" y="0"/>
                      <a:ext cx="2133600" cy="2133600"/>
                    </a:xfrm>
                    <a:prstGeom prst="rect">
                      <a:avLst/>
                    </a:prstGeom>
                    <a:effectLst>
                      <a:glow rad="101600">
                        <a:schemeClr val="tx2">
                          <a:lumMod val="50000"/>
                          <a:alpha val="75000"/>
                        </a:schemeClr>
                      </a:glow>
                    </a:effectLst>
                  </pic:spPr>
                </pic:pic>
              </a:graphicData>
            </a:graphic>
          </wp:anchor>
        </w:drawing>
      </w:r>
      <w:r w:rsidR="008D0C48">
        <w:rPr>
          <w:noProof/>
        </w:rPr>
        <w:drawing>
          <wp:anchor distT="0" distB="0" distL="114300" distR="114300" simplePos="0" relativeHeight="251658274" behindDoc="0" locked="0" layoutInCell="0" allowOverlap="1">
            <wp:simplePos x="0" y="0"/>
            <wp:positionH relativeFrom="page">
              <wp:posOffset>609600</wp:posOffset>
            </wp:positionH>
            <wp:positionV relativeFrom="page">
              <wp:posOffset>3498850</wp:posOffset>
            </wp:positionV>
            <wp:extent cx="2587625" cy="2961005"/>
            <wp:effectExtent l="50800" t="25400" r="28575" b="10795"/>
            <wp:wrapNone/>
            <wp:docPr id="14" name="Placeholder" descr=":wave page 1:42-1773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age 1:42-17733974.jpg"/>
                    <pic:cNvPicPr>
                      <a:picLocks noChangeAspect="1" noChangeArrowheads="1"/>
                    </pic:cNvPicPr>
                  </pic:nvPicPr>
                  <pic:blipFill>
                    <a:blip r:embed="rId17"/>
                    <a:stretch>
                      <a:fillRect/>
                    </a:stretch>
                  </pic:blipFill>
                  <pic:spPr bwMode="auto">
                    <a:xfrm>
                      <a:off x="0" y="0"/>
                      <a:ext cx="2587625" cy="2961005"/>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9339C9">
        <w:rPr>
          <w:noProof/>
        </w:rPr>
        <w:pict>
          <v:shape id="_x0000_s1046" type="#_x0000_t202" style="position:absolute;margin-left:262.6pt;margin-top:274pt;width:470.4pt;height:41.05pt;z-index:251658258;mso-wrap-edited:f;mso-position-horizontal-relative:page;mso-position-vertical-relative:page" wrapcoords="0 0 21600 0 21600 21600 0 21600 0 0" o:allowincell="f" filled="f" stroked="f">
            <v:fill o:detectmouseclick="t"/>
            <v:textbox style="mso-next-textbox:#_x0000_s1046" inset=",0,,0">
              <w:txbxContent>
                <w:p w:rsidR="00AC76AB" w:rsidRPr="001644CE" w:rsidRDefault="00AC76AB" w:rsidP="008D0C48">
                  <w:pPr>
                    <w:pStyle w:val="Heading3"/>
                  </w:pPr>
                  <w:r>
                    <w:t>What’s the problem with Space Trash?</w:t>
                  </w:r>
                </w:p>
              </w:txbxContent>
            </v:textbox>
            <w10:wrap type="tight" anchorx="page" anchory="page"/>
          </v:shape>
        </w:pict>
      </w:r>
      <w:bookmarkStart w:id="0" w:name="_LastPageContents"/>
      <w:r>
        <w:t xml:space="preserve"> </w:t>
      </w:r>
      <w:bookmarkEnd w:id="0"/>
    </w:p>
    <w:sectPr w:rsidR="008D0C48" w:rsidSect="008D0C48">
      <w:headerReference w:type="default" r:id="rId18"/>
      <w:headerReference w:type="first" r:id="rId19"/>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rbel">
    <w:panose1 w:val="020B05030202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6AB" w:rsidRDefault="00AC76AB">
    <w:pPr>
      <w:pStyle w:val="Header"/>
    </w:pPr>
    <w:r>
      <w:rPr>
        <w:noProof/>
      </w:rPr>
      <w:pict>
        <v:rect id="_x0000_s2053" style="position:absolute;margin-left:36pt;margin-top:135.35pt;width:10in;height:441pt;z-index:251658240;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6AB" w:rsidRDefault="00AC76AB">
    <w:pPr>
      <w:pStyle w:val="Header"/>
    </w:pPr>
    <w:r>
      <w:rPr>
        <w:noProof/>
      </w:rPr>
      <w:pict>
        <v:rect id="_x0000_s2052" style="position:absolute;margin-left:553.25pt;margin-top:36pt;width:203.75pt;height:536.4pt;z-index:251658236;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r>
      <w:rPr>
        <w:noProof/>
      </w:rPr>
      <w:pict>
        <v:rect id="_x0000_s2051" style="position:absolute;margin-left:295.1pt;margin-top:36pt;width:203.75pt;height:536.4pt;z-index:251658235;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r>
      <w:rPr>
        <w:noProof/>
      </w:rPr>
      <w:pict>
        <v:rect id="_x0000_s2050" style="position:absolute;margin-left:36pt;margin-top:36pt;width:203.75pt;height:536.4pt;z-index:251658238;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65A6194"/>
    <w:multiLevelType w:val="hybridMultilevel"/>
    <w:tmpl w:val="6BDC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3314"/>
    <o:shapelayout v:ext="edit">
      <o:idmap v:ext="edit" data="2"/>
    </o:shapelayout>
  </w:hdrShapeDefaults>
  <w:compat>
    <w:useFELayout/>
    <w:splitPgBreakAndParaMark/>
  </w:compat>
  <w:docVars>
    <w:docVar w:name="OpenInPublishingView" w:val="0"/>
  </w:docVars>
  <w:rsids>
    <w:rsidRoot w:val="008D0C48"/>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sdException w:name="Normal (Web)"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next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next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next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next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F50531"/>
    <w:pPr>
      <w:tabs>
        <w:tab w:val="center" w:pos="4320"/>
        <w:tab w:val="right" w:pos="8640"/>
      </w:tabs>
    </w:pPr>
  </w:style>
  <w:style w:type="character" w:customStyle="1" w:styleId="HeaderChar">
    <w:name w:val="Header Char"/>
    <w:basedOn w:val="DefaultParagraphFont"/>
    <w:link w:val="Header"/>
    <w:uiPriority w:val="99"/>
    <w:semiHidden/>
    <w:rsid w:val="00F50531"/>
  </w:style>
  <w:style w:type="paragraph" w:styleId="Footer">
    <w:name w:val="footer"/>
    <w:basedOn w:val="Normal"/>
    <w:link w:val="FooterChar"/>
    <w:uiPriority w:val="99"/>
    <w:semiHidden/>
    <w:unhideWhenUsed/>
    <w:rsid w:val="001644CE"/>
    <w:pPr>
      <w:jc w:val="center"/>
    </w:pPr>
    <w:rPr>
      <w:color w:val="6FA41C" w:themeColor="text2"/>
      <w:sz w:val="36"/>
    </w:rPr>
  </w:style>
  <w:style w:type="character" w:customStyle="1" w:styleId="FooterChar">
    <w:name w:val="Footer Char"/>
    <w:basedOn w:val="DefaultParagraphFont"/>
    <w:link w:val="Footer"/>
    <w:uiPriority w:val="99"/>
    <w:semiHidden/>
    <w:rsid w:val="001644CE"/>
    <w:rPr>
      <w:color w:val="6FA41C" w:themeColor="text2"/>
      <w:sz w:val="36"/>
    </w:rPr>
  </w:style>
  <w:style w:type="paragraph" w:styleId="Title">
    <w:name w:val="Title"/>
    <w:basedOn w:val="Normal"/>
    <w:next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next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style>
  <w:style w:type="paragraph" w:styleId="NormalWeb">
    <w:name w:val="Normal (Web)"/>
    <w:basedOn w:val="Normal"/>
    <w:uiPriority w:val="99"/>
    <w:rsid w:val="005A3DCB"/>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4099364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Wave%20Trifold%20Brochur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E7551-1476-A849-BEE1-384F99963715}" type="doc">
      <dgm:prSet loTypeId="urn:microsoft.com/office/officeart/2005/8/layout/venn1" loCatId="relationship" qsTypeId="urn:microsoft.com/office/officeart/2005/8/quickstyle/simple4" qsCatId="simple" csTypeId="urn:microsoft.com/office/officeart/2005/8/colors/accent1_2" csCatId="accent1" phldr="1"/>
      <dgm:spPr/>
      <dgm:t>
        <a:bodyPr/>
        <a:lstStyle/>
        <a:p>
          <a:endParaRPr lang="en-US"/>
        </a:p>
      </dgm:t>
    </dgm:pt>
    <dgm:pt modelId="{54319DA9-B174-9846-AF23-E9716F03DED9}">
      <dgm:prSet phldrT="[Text]" custT="1"/>
      <dgm:spPr/>
      <dgm:t>
        <a:bodyPr/>
        <a:lstStyle/>
        <a:p>
          <a:r>
            <a:rPr lang="en-US" sz="1200">
              <a:solidFill>
                <a:schemeClr val="tx1">
                  <a:lumMod val="75000"/>
                  <a:lumOff val="25000"/>
                </a:schemeClr>
              </a:solidFill>
            </a:rPr>
            <a:t>Educate yourself </a:t>
          </a:r>
        </a:p>
      </dgm:t>
    </dgm:pt>
    <dgm:pt modelId="{8EC8D21C-A22F-1243-8DB9-E16B9819FE08}" type="parTrans" cxnId="{CE06124A-27B6-8246-AC45-B69A19A6F05E}">
      <dgm:prSet/>
      <dgm:spPr/>
      <dgm:t>
        <a:bodyPr/>
        <a:lstStyle/>
        <a:p>
          <a:endParaRPr lang="en-US"/>
        </a:p>
      </dgm:t>
    </dgm:pt>
    <dgm:pt modelId="{56134EC0-54D9-884C-987D-BB6FB796D768}" type="sibTrans" cxnId="{CE06124A-27B6-8246-AC45-B69A19A6F05E}">
      <dgm:prSet/>
      <dgm:spPr/>
      <dgm:t>
        <a:bodyPr/>
        <a:lstStyle/>
        <a:p>
          <a:endParaRPr lang="en-US"/>
        </a:p>
      </dgm:t>
    </dgm:pt>
    <dgm:pt modelId="{FBDDB52C-A8DF-F841-A7E5-C754CA2E6E20}">
      <dgm:prSet phldrT="[Text]" custT="1"/>
      <dgm:spPr/>
      <dgm:t>
        <a:bodyPr/>
        <a:lstStyle/>
        <a:p>
          <a:r>
            <a:rPr lang="en-US" sz="1200">
              <a:solidFill>
                <a:schemeClr val="tx1">
                  <a:lumMod val="75000"/>
                  <a:lumOff val="25000"/>
                </a:schemeClr>
              </a:solidFill>
            </a:rPr>
            <a:t>Adopt a Crater</a:t>
          </a:r>
        </a:p>
      </dgm:t>
    </dgm:pt>
    <dgm:pt modelId="{B93E29D9-61E6-6040-9A57-8DC63C58C27A}" type="parTrans" cxnId="{C04CF0B5-AD76-5240-862C-AA5D2B2F6E67}">
      <dgm:prSet/>
      <dgm:spPr/>
      <dgm:t>
        <a:bodyPr/>
        <a:lstStyle/>
        <a:p>
          <a:endParaRPr lang="en-US"/>
        </a:p>
      </dgm:t>
    </dgm:pt>
    <dgm:pt modelId="{9086265D-086A-D94F-9393-DAC9383F1234}" type="sibTrans" cxnId="{C04CF0B5-AD76-5240-862C-AA5D2B2F6E67}">
      <dgm:prSet/>
      <dgm:spPr/>
      <dgm:t>
        <a:bodyPr/>
        <a:lstStyle/>
        <a:p>
          <a:endParaRPr lang="en-US"/>
        </a:p>
      </dgm:t>
    </dgm:pt>
    <dgm:pt modelId="{29A642D4-0BA6-5644-8BAC-402A8BD25792}">
      <dgm:prSet phldrT="[Text]" custT="1"/>
      <dgm:spPr/>
      <dgm:t>
        <a:bodyPr/>
        <a:lstStyle/>
        <a:p>
          <a:r>
            <a:rPr lang="en-US" sz="1200">
              <a:solidFill>
                <a:schemeClr val="tx1">
                  <a:lumMod val="75000"/>
                  <a:lumOff val="25000"/>
                </a:schemeClr>
              </a:solidFill>
            </a:rPr>
            <a:t>Spread the word</a:t>
          </a:r>
        </a:p>
      </dgm:t>
    </dgm:pt>
    <dgm:pt modelId="{607CB60A-31F1-5F42-9F66-6CEFAB7DB686}" type="parTrans" cxnId="{4561D426-5207-E14D-87E0-F106233DDB3F}">
      <dgm:prSet/>
      <dgm:spPr/>
      <dgm:t>
        <a:bodyPr/>
        <a:lstStyle/>
        <a:p>
          <a:endParaRPr lang="en-US"/>
        </a:p>
      </dgm:t>
    </dgm:pt>
    <dgm:pt modelId="{DE6ACFCD-5496-A84D-B5F1-C9E5E6DC48BC}" type="sibTrans" cxnId="{4561D426-5207-E14D-87E0-F106233DDB3F}">
      <dgm:prSet/>
      <dgm:spPr/>
      <dgm:t>
        <a:bodyPr/>
        <a:lstStyle/>
        <a:p>
          <a:endParaRPr lang="en-US"/>
        </a:p>
      </dgm:t>
    </dgm:pt>
    <dgm:pt modelId="{6BE7D58F-0E12-074D-9873-4C4940AB223E}" type="pres">
      <dgm:prSet presAssocID="{DC6E7551-1476-A849-BEE1-384F99963715}" presName="compositeShape" presStyleCnt="0">
        <dgm:presLayoutVars>
          <dgm:chMax val="7"/>
          <dgm:dir/>
          <dgm:resizeHandles val="exact"/>
        </dgm:presLayoutVars>
      </dgm:prSet>
      <dgm:spPr/>
      <dgm:t>
        <a:bodyPr/>
        <a:lstStyle/>
        <a:p>
          <a:endParaRPr lang="en-US"/>
        </a:p>
      </dgm:t>
    </dgm:pt>
    <dgm:pt modelId="{DC5759B3-30FD-9B41-AD3E-0A865DDCE8AA}" type="pres">
      <dgm:prSet presAssocID="{54319DA9-B174-9846-AF23-E9716F03DED9}" presName="circ1" presStyleLbl="vennNode1" presStyleIdx="0" presStyleCnt="3" custScaleX="175241"/>
      <dgm:spPr/>
      <dgm:t>
        <a:bodyPr/>
        <a:lstStyle/>
        <a:p>
          <a:endParaRPr lang="en-US"/>
        </a:p>
      </dgm:t>
    </dgm:pt>
    <dgm:pt modelId="{2CB87944-5205-F54F-92DF-4E53A9D3F472}" type="pres">
      <dgm:prSet presAssocID="{54319DA9-B174-9846-AF23-E9716F03DED9}" presName="circ1Tx" presStyleLbl="revTx" presStyleIdx="0" presStyleCnt="0">
        <dgm:presLayoutVars>
          <dgm:chMax val="0"/>
          <dgm:chPref val="0"/>
          <dgm:bulletEnabled val="1"/>
        </dgm:presLayoutVars>
      </dgm:prSet>
      <dgm:spPr/>
      <dgm:t>
        <a:bodyPr/>
        <a:lstStyle/>
        <a:p>
          <a:endParaRPr lang="en-US"/>
        </a:p>
      </dgm:t>
    </dgm:pt>
    <dgm:pt modelId="{0CF44C0F-4485-6D44-BBE1-319D6ADAA066}" type="pres">
      <dgm:prSet presAssocID="{FBDDB52C-A8DF-F841-A7E5-C754CA2E6E20}" presName="circ2" presStyleLbl="vennNode1" presStyleIdx="1" presStyleCnt="3" custScaleX="168406" custScaleY="87051" custLinFactNeighborX="18419" custLinFactNeighborY="8071"/>
      <dgm:spPr/>
      <dgm:t>
        <a:bodyPr/>
        <a:lstStyle/>
        <a:p>
          <a:endParaRPr lang="en-US"/>
        </a:p>
      </dgm:t>
    </dgm:pt>
    <dgm:pt modelId="{FA7B1EE5-802E-0E4F-8343-F691CAD369A6}" type="pres">
      <dgm:prSet presAssocID="{FBDDB52C-A8DF-F841-A7E5-C754CA2E6E20}" presName="circ2Tx" presStyleLbl="revTx" presStyleIdx="0" presStyleCnt="0">
        <dgm:presLayoutVars>
          <dgm:chMax val="0"/>
          <dgm:chPref val="0"/>
          <dgm:bulletEnabled val="1"/>
        </dgm:presLayoutVars>
      </dgm:prSet>
      <dgm:spPr/>
      <dgm:t>
        <a:bodyPr/>
        <a:lstStyle/>
        <a:p>
          <a:endParaRPr lang="en-US"/>
        </a:p>
      </dgm:t>
    </dgm:pt>
    <dgm:pt modelId="{ED8F0B64-644A-F248-A63E-3540EEE34806}" type="pres">
      <dgm:prSet presAssocID="{29A642D4-0BA6-5644-8BAC-402A8BD25792}" presName="circ3" presStyleLbl="vennNode1" presStyleIdx="2" presStyleCnt="3" custScaleX="164727" custScaleY="83538" custLinFactNeighborX="-16579" custLinFactNeighborY="7282"/>
      <dgm:spPr/>
      <dgm:t>
        <a:bodyPr/>
        <a:lstStyle/>
        <a:p>
          <a:endParaRPr lang="en-US"/>
        </a:p>
      </dgm:t>
    </dgm:pt>
    <dgm:pt modelId="{8FDA20E2-7DC4-2149-BCAC-33FE4E1D39AD}" type="pres">
      <dgm:prSet presAssocID="{29A642D4-0BA6-5644-8BAC-402A8BD25792}" presName="circ3Tx" presStyleLbl="revTx" presStyleIdx="0" presStyleCnt="0">
        <dgm:presLayoutVars>
          <dgm:chMax val="0"/>
          <dgm:chPref val="0"/>
          <dgm:bulletEnabled val="1"/>
        </dgm:presLayoutVars>
      </dgm:prSet>
      <dgm:spPr/>
      <dgm:t>
        <a:bodyPr/>
        <a:lstStyle/>
        <a:p>
          <a:endParaRPr lang="en-US"/>
        </a:p>
      </dgm:t>
    </dgm:pt>
  </dgm:ptLst>
  <dgm:cxnLst>
    <dgm:cxn modelId="{2D5CBC40-08C3-DE4B-A424-7DFEE19D7E64}" type="presOf" srcId="{29A642D4-0BA6-5644-8BAC-402A8BD25792}" destId="{ED8F0B64-644A-F248-A63E-3540EEE34806}" srcOrd="0" destOrd="0" presId="urn:microsoft.com/office/officeart/2005/8/layout/venn1"/>
    <dgm:cxn modelId="{DDF8D42F-DF40-2B42-9089-907EB5A2B721}" type="presOf" srcId="{29A642D4-0BA6-5644-8BAC-402A8BD25792}" destId="{8FDA20E2-7DC4-2149-BCAC-33FE4E1D39AD}" srcOrd="1" destOrd="0" presId="urn:microsoft.com/office/officeart/2005/8/layout/venn1"/>
    <dgm:cxn modelId="{4561D426-5207-E14D-87E0-F106233DDB3F}" srcId="{DC6E7551-1476-A849-BEE1-384F99963715}" destId="{29A642D4-0BA6-5644-8BAC-402A8BD25792}" srcOrd="2" destOrd="0" parTransId="{607CB60A-31F1-5F42-9F66-6CEFAB7DB686}" sibTransId="{DE6ACFCD-5496-A84D-B5F1-C9E5E6DC48BC}"/>
    <dgm:cxn modelId="{C04CF0B5-AD76-5240-862C-AA5D2B2F6E67}" srcId="{DC6E7551-1476-A849-BEE1-384F99963715}" destId="{FBDDB52C-A8DF-F841-A7E5-C754CA2E6E20}" srcOrd="1" destOrd="0" parTransId="{B93E29D9-61E6-6040-9A57-8DC63C58C27A}" sibTransId="{9086265D-086A-D94F-9393-DAC9383F1234}"/>
    <dgm:cxn modelId="{2AC62EAD-41B2-B54B-ADF7-8EAA87E34833}" type="presOf" srcId="{54319DA9-B174-9846-AF23-E9716F03DED9}" destId="{DC5759B3-30FD-9B41-AD3E-0A865DDCE8AA}" srcOrd="0" destOrd="0" presId="urn:microsoft.com/office/officeart/2005/8/layout/venn1"/>
    <dgm:cxn modelId="{76703DA9-1698-6443-8609-40E62097769F}" type="presOf" srcId="{FBDDB52C-A8DF-F841-A7E5-C754CA2E6E20}" destId="{FA7B1EE5-802E-0E4F-8343-F691CAD369A6}" srcOrd="1" destOrd="0" presId="urn:microsoft.com/office/officeart/2005/8/layout/venn1"/>
    <dgm:cxn modelId="{9006063A-162E-2745-8FB3-FBFCAA1B6CB8}" type="presOf" srcId="{FBDDB52C-A8DF-F841-A7E5-C754CA2E6E20}" destId="{0CF44C0F-4485-6D44-BBE1-319D6ADAA066}" srcOrd="0" destOrd="0" presId="urn:microsoft.com/office/officeart/2005/8/layout/venn1"/>
    <dgm:cxn modelId="{CE06124A-27B6-8246-AC45-B69A19A6F05E}" srcId="{DC6E7551-1476-A849-BEE1-384F99963715}" destId="{54319DA9-B174-9846-AF23-E9716F03DED9}" srcOrd="0" destOrd="0" parTransId="{8EC8D21C-A22F-1243-8DB9-E16B9819FE08}" sibTransId="{56134EC0-54D9-884C-987D-BB6FB796D768}"/>
    <dgm:cxn modelId="{4BF80267-1055-6944-B324-FB78EBAC79C7}" type="presOf" srcId="{54319DA9-B174-9846-AF23-E9716F03DED9}" destId="{2CB87944-5205-F54F-92DF-4E53A9D3F472}" srcOrd="1" destOrd="0" presId="urn:microsoft.com/office/officeart/2005/8/layout/venn1"/>
    <dgm:cxn modelId="{AAB68067-E75E-F74E-AE72-07BC6AB31006}" type="presOf" srcId="{DC6E7551-1476-A849-BEE1-384F99963715}" destId="{6BE7D58F-0E12-074D-9873-4C4940AB223E}" srcOrd="0" destOrd="0" presId="urn:microsoft.com/office/officeart/2005/8/layout/venn1"/>
    <dgm:cxn modelId="{BB3BE407-FC05-0A40-86E4-2D39F55A44E3}" type="presParOf" srcId="{6BE7D58F-0E12-074D-9873-4C4940AB223E}" destId="{DC5759B3-30FD-9B41-AD3E-0A865DDCE8AA}" srcOrd="0" destOrd="0" presId="urn:microsoft.com/office/officeart/2005/8/layout/venn1"/>
    <dgm:cxn modelId="{FD11A260-B45E-D243-8F5A-2E1F24F5C88B}" type="presParOf" srcId="{6BE7D58F-0E12-074D-9873-4C4940AB223E}" destId="{2CB87944-5205-F54F-92DF-4E53A9D3F472}" srcOrd="1" destOrd="0" presId="urn:microsoft.com/office/officeart/2005/8/layout/venn1"/>
    <dgm:cxn modelId="{FE7ED73D-AA69-B54D-9FA5-8624137C8FF9}" type="presParOf" srcId="{6BE7D58F-0E12-074D-9873-4C4940AB223E}" destId="{0CF44C0F-4485-6D44-BBE1-319D6ADAA066}" srcOrd="2" destOrd="0" presId="urn:microsoft.com/office/officeart/2005/8/layout/venn1"/>
    <dgm:cxn modelId="{DFA9CC6B-883D-2E4B-82FF-12EF47D3AA2C}" type="presParOf" srcId="{6BE7D58F-0E12-074D-9873-4C4940AB223E}" destId="{FA7B1EE5-802E-0E4F-8343-F691CAD369A6}" srcOrd="3" destOrd="0" presId="urn:microsoft.com/office/officeart/2005/8/layout/venn1"/>
    <dgm:cxn modelId="{6C26E2CA-649E-D246-85D3-5A367A941CFF}" type="presParOf" srcId="{6BE7D58F-0E12-074D-9873-4C4940AB223E}" destId="{ED8F0B64-644A-F248-A63E-3540EEE34806}" srcOrd="4" destOrd="0" presId="urn:microsoft.com/office/officeart/2005/8/layout/venn1"/>
    <dgm:cxn modelId="{A687DA78-09F5-5F44-BCD2-E569D4D9C2AF}" type="presParOf" srcId="{6BE7D58F-0E12-074D-9873-4C4940AB223E}" destId="{8FDA20E2-7DC4-2149-BCAC-33FE4E1D39AD}" srcOrd="5" destOrd="0" presId="urn:microsoft.com/office/officeart/2005/8/layout/venn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ave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Wave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Wave Trifold Brochure.dotx</Template>
  <TotalTime>91</TotalTime>
  <Pages>2</Pages>
  <Words>3</Words>
  <Characters>19</Characters>
  <Application>Microsoft Macintosh Word</Application>
  <DocSecurity>0</DocSecurity>
  <Lines>1</Lines>
  <Paragraphs>1</Paragraphs>
  <ScaleCrop>false</ScaleCrop>
  <Manager/>
  <Company/>
  <LinksUpToDate>false</LinksUpToDate>
  <CharactersWithSpaces>23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14</cp:revision>
  <cp:lastPrinted>2010-02-25T18:46:00Z</cp:lastPrinted>
  <dcterms:created xsi:type="dcterms:W3CDTF">2010-01-28T14:29:00Z</dcterms:created>
  <dcterms:modified xsi:type="dcterms:W3CDTF">2010-02-25T19:07:00Z</dcterms:modified>
  <cp:category/>
</cp:coreProperties>
</file>